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23BF" w:rsidRDefault="006D23BF" w:rsidP="00663C49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МБУДО ДПЦ «Молодость» Приволжского района г. Казани</w:t>
      </w:r>
    </w:p>
    <w:p w:rsidR="006D23BF" w:rsidRDefault="006D23BF" w:rsidP="00663C4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6D23BF" w:rsidRDefault="006D23BF" w:rsidP="00663C4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6D23BF" w:rsidRDefault="006D23BF" w:rsidP="00663C49">
      <w:pPr>
        <w:pStyle w:val="NoSpacing"/>
        <w:jc w:val="center"/>
        <w:rPr>
          <w:rFonts w:ascii="Times New Roman" w:hAnsi="Times New Roman"/>
          <w:sz w:val="24"/>
          <w:szCs w:val="24"/>
        </w:rPr>
      </w:pPr>
      <w:r w:rsidRPr="006B1CEA">
        <w:rPr>
          <w:rFonts w:ascii="Times New Roman" w:hAnsi="Times New Roman"/>
          <w:sz w:val="24"/>
          <w:szCs w:val="24"/>
        </w:rPr>
        <w:t xml:space="preserve">Расписание </w:t>
      </w:r>
      <w:r>
        <w:rPr>
          <w:rFonts w:ascii="Times New Roman" w:hAnsi="Times New Roman"/>
          <w:sz w:val="24"/>
          <w:szCs w:val="24"/>
        </w:rPr>
        <w:t>занятий  объединения   _</w:t>
      </w:r>
      <w:r w:rsidRPr="00825710">
        <w:rPr>
          <w:rFonts w:ascii="Times New Roman" w:hAnsi="Times New Roman"/>
          <w:b/>
          <w:sz w:val="28"/>
          <w:szCs w:val="24"/>
          <w:u w:val="single"/>
        </w:rPr>
        <w:t>Хореографический коллектив «Фантазия»</w:t>
      </w:r>
      <w:r w:rsidRPr="00825710">
        <w:rPr>
          <w:rFonts w:ascii="Times New Roman" w:hAnsi="Times New Roman"/>
          <w:b/>
          <w:sz w:val="28"/>
          <w:szCs w:val="24"/>
        </w:rPr>
        <w:t>_</w:t>
      </w:r>
      <w:r w:rsidRPr="00825710">
        <w:rPr>
          <w:rFonts w:ascii="Times New Roman" w:hAnsi="Times New Roman"/>
          <w:sz w:val="28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педагог </w:t>
      </w:r>
      <w:r>
        <w:rPr>
          <w:rFonts w:ascii="Times New Roman" w:hAnsi="Times New Roman"/>
          <w:sz w:val="24"/>
          <w:szCs w:val="24"/>
          <w:u w:val="single"/>
        </w:rPr>
        <w:t>Ризаева Эльмира Владимировна</w:t>
      </w:r>
      <w:r>
        <w:rPr>
          <w:rFonts w:ascii="Times New Roman" w:hAnsi="Times New Roman"/>
          <w:sz w:val="24"/>
          <w:szCs w:val="24"/>
        </w:rPr>
        <w:t xml:space="preserve">  </w:t>
      </w:r>
    </w:p>
    <w:p w:rsidR="006D23BF" w:rsidRDefault="006D23BF" w:rsidP="00663C4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6D23BF" w:rsidRPr="006B1CEA" w:rsidRDefault="006D23BF" w:rsidP="00663C49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tbl>
      <w:tblPr>
        <w:tblW w:w="15303" w:type="dxa"/>
        <w:tblLayout w:type="fixed"/>
        <w:tblLook w:val="0000"/>
      </w:tblPr>
      <w:tblGrid>
        <w:gridCol w:w="831"/>
        <w:gridCol w:w="2264"/>
        <w:gridCol w:w="2683"/>
        <w:gridCol w:w="1303"/>
        <w:gridCol w:w="5812"/>
        <w:gridCol w:w="2410"/>
      </w:tblGrid>
      <w:tr w:rsidR="006D23BF" w:rsidRPr="00A02AAF" w:rsidTr="00013D8B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23BF" w:rsidRPr="00A02AAF" w:rsidRDefault="006D23BF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AAF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23BF" w:rsidRPr="00A02AAF" w:rsidRDefault="006D23BF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AAF">
              <w:rPr>
                <w:rFonts w:ascii="Times New Roman" w:hAnsi="Times New Roman"/>
                <w:sz w:val="24"/>
                <w:szCs w:val="24"/>
              </w:rPr>
              <w:t>Ф.И.О. педагога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23BF" w:rsidRPr="00A02AAF" w:rsidRDefault="006D23BF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AAF">
              <w:rPr>
                <w:rFonts w:ascii="Times New Roman" w:hAnsi="Times New Roman"/>
                <w:sz w:val="24"/>
                <w:szCs w:val="24"/>
              </w:rPr>
              <w:t>Объединение/</w:t>
            </w:r>
          </w:p>
          <w:p w:rsidR="006D23BF" w:rsidRPr="00A02AAF" w:rsidRDefault="006D23BF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AAF">
              <w:rPr>
                <w:rFonts w:ascii="Times New Roman" w:hAnsi="Times New Roman"/>
                <w:sz w:val="24"/>
                <w:szCs w:val="24"/>
              </w:rPr>
              <w:t>группа (номер группы, год обучения)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23BF" w:rsidRPr="00A02AAF" w:rsidRDefault="006D23BF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AAF">
              <w:rPr>
                <w:rFonts w:ascii="Times New Roman" w:hAnsi="Times New Roman"/>
                <w:sz w:val="24"/>
                <w:szCs w:val="24"/>
              </w:rPr>
              <w:t>Дата, время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23BF" w:rsidRPr="00A02AAF" w:rsidRDefault="006D23BF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AAF">
              <w:rPr>
                <w:rFonts w:ascii="Times New Roman" w:hAnsi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23BF" w:rsidRPr="00A02AAF" w:rsidRDefault="006D23BF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AAF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</w:tr>
      <w:tr w:rsidR="006D23BF" w:rsidRPr="00A02AAF" w:rsidTr="00013D8B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23BF" w:rsidRPr="00A02AAF" w:rsidRDefault="006D23BF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AAF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23BF" w:rsidRPr="00A02AAF" w:rsidRDefault="006D23BF" w:rsidP="00663C4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A02AAF">
              <w:rPr>
                <w:rFonts w:ascii="Times New Roman" w:hAnsi="Times New Roman"/>
                <w:sz w:val="24"/>
                <w:szCs w:val="24"/>
              </w:rPr>
              <w:t xml:space="preserve">Ризаева Эльмира Владимировна  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23BF" w:rsidRPr="00A02AAF" w:rsidRDefault="006D23BF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AAF">
              <w:rPr>
                <w:rFonts w:ascii="Times New Roman" w:hAnsi="Times New Roman"/>
                <w:sz w:val="24"/>
                <w:szCs w:val="24"/>
              </w:rPr>
              <w:t>Хореографический коллектив «Фантазия» 1г.о 1 гр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23BF" w:rsidRPr="00A02AAF" w:rsidRDefault="006D23BF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AAF">
              <w:rPr>
                <w:rFonts w:ascii="Times New Roman" w:hAnsi="Times New Roman"/>
                <w:sz w:val="24"/>
                <w:szCs w:val="24"/>
              </w:rPr>
              <w:t>28.05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23BF" w:rsidRPr="00A02AAF" w:rsidRDefault="006D23BF" w:rsidP="004809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A02AAF">
              <w:rPr>
                <w:rFonts w:ascii="Times New Roman" w:hAnsi="Times New Roman"/>
                <w:sz w:val="24"/>
                <w:szCs w:val="24"/>
              </w:rPr>
              <w:t>Импровизация. Танцуем с предметом.</w:t>
            </w:r>
            <w:r w:rsidRPr="00A02AAF">
              <w:rPr>
                <w:rFonts w:ascii="Times New Roman" w:hAnsi="Times New Roman"/>
                <w:sz w:val="24"/>
                <w:szCs w:val="24"/>
              </w:rPr>
              <w:tab/>
              <w:t xml:space="preserve">Прямой онлайн эфир </w:t>
            </w:r>
          </w:p>
          <w:p w:rsidR="006D23BF" w:rsidRPr="00A02AAF" w:rsidRDefault="006D23BF" w:rsidP="004809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A02AAF">
              <w:rPr>
                <w:rFonts w:ascii="Times New Roman" w:hAnsi="Times New Roman"/>
                <w:sz w:val="24"/>
                <w:szCs w:val="24"/>
              </w:rPr>
              <w:t xml:space="preserve">     Zoom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23BF" w:rsidRPr="00A02AAF" w:rsidRDefault="006D23BF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AAF">
              <w:rPr>
                <w:rFonts w:ascii="Times New Roman" w:hAnsi="Times New Roman"/>
                <w:sz w:val="24"/>
                <w:szCs w:val="24"/>
              </w:rPr>
              <w:t>Фото или видео проделанной</w:t>
            </w:r>
          </w:p>
          <w:p w:rsidR="006D23BF" w:rsidRPr="00A02AAF" w:rsidRDefault="006D23BF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AAF">
              <w:rPr>
                <w:rFonts w:ascii="Times New Roman" w:hAnsi="Times New Roman"/>
                <w:sz w:val="24"/>
                <w:szCs w:val="24"/>
              </w:rPr>
              <w:t xml:space="preserve">работы прислать на whatsapp </w:t>
            </w:r>
          </w:p>
        </w:tc>
      </w:tr>
      <w:tr w:rsidR="006D23BF" w:rsidRPr="00A02AAF" w:rsidTr="00013D8B">
        <w:trPr>
          <w:trHeight w:val="1456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23BF" w:rsidRPr="00A02AAF" w:rsidRDefault="006D23BF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AA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23BF" w:rsidRPr="00A02AAF" w:rsidRDefault="006D23BF" w:rsidP="00663C4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A02AAF">
              <w:rPr>
                <w:rFonts w:ascii="Times New Roman" w:hAnsi="Times New Roman"/>
                <w:sz w:val="24"/>
                <w:szCs w:val="24"/>
              </w:rPr>
              <w:t xml:space="preserve">Ризаева Эльмира Владимировна  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23BF" w:rsidRPr="00A02AAF" w:rsidRDefault="006D23BF" w:rsidP="008062E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AAF">
              <w:rPr>
                <w:rFonts w:ascii="Times New Roman" w:hAnsi="Times New Roman"/>
                <w:sz w:val="24"/>
                <w:szCs w:val="24"/>
              </w:rPr>
              <w:t>Хореографический коллектив «Фантазия» 1г.о 1 гр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23BF" w:rsidRPr="00A02AAF" w:rsidRDefault="006D23BF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AAF">
              <w:rPr>
                <w:rFonts w:ascii="Times New Roman" w:hAnsi="Times New Roman"/>
                <w:sz w:val="24"/>
                <w:szCs w:val="24"/>
              </w:rPr>
              <w:t>29.05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23BF" w:rsidRPr="00A02AAF" w:rsidRDefault="006D23BF" w:rsidP="00B10463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A02AAF">
              <w:rPr>
                <w:rFonts w:ascii="Times New Roman" w:hAnsi="Times New Roman"/>
                <w:sz w:val="24"/>
                <w:szCs w:val="24"/>
              </w:rPr>
              <w:t>Танцевальный Флешмоб.</w:t>
            </w:r>
            <w:r w:rsidRPr="00A02AAF">
              <w:rPr>
                <w:rFonts w:ascii="Times New Roman" w:hAnsi="Times New Roman"/>
                <w:sz w:val="24"/>
                <w:szCs w:val="24"/>
              </w:rPr>
              <w:tab/>
              <w:t>Задание в группеWA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23BF" w:rsidRPr="00A02AAF" w:rsidRDefault="006D23BF" w:rsidP="008062E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AAF">
              <w:rPr>
                <w:rFonts w:ascii="Times New Roman" w:hAnsi="Times New Roman"/>
                <w:sz w:val="24"/>
                <w:szCs w:val="24"/>
              </w:rPr>
              <w:t>Фото или видео проделанной</w:t>
            </w:r>
          </w:p>
          <w:p w:rsidR="006D23BF" w:rsidRPr="00A02AAF" w:rsidRDefault="006D23BF" w:rsidP="008062E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AAF">
              <w:rPr>
                <w:rFonts w:ascii="Times New Roman" w:hAnsi="Times New Roman"/>
                <w:sz w:val="24"/>
                <w:szCs w:val="24"/>
              </w:rPr>
              <w:t xml:space="preserve">работы прислать на whatsapp </w:t>
            </w:r>
          </w:p>
        </w:tc>
      </w:tr>
      <w:tr w:rsidR="006D23BF" w:rsidRPr="00A02AAF" w:rsidTr="00013D8B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23BF" w:rsidRPr="00A02AAF" w:rsidRDefault="006D23BF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AAF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23BF" w:rsidRPr="00A02AAF" w:rsidRDefault="006D23BF" w:rsidP="00663C4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A02AAF">
              <w:rPr>
                <w:rFonts w:ascii="Times New Roman" w:hAnsi="Times New Roman"/>
                <w:sz w:val="24"/>
                <w:szCs w:val="24"/>
              </w:rPr>
              <w:t xml:space="preserve">Ризаева Эльмира Владимировна  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D23BF" w:rsidRPr="00A02AAF" w:rsidRDefault="006D23BF" w:rsidP="008062E2">
            <w:pPr>
              <w:jc w:val="center"/>
              <w:rPr>
                <w:rFonts w:ascii="Times New Roman" w:hAnsi="Times New Roman"/>
              </w:rPr>
            </w:pPr>
            <w:r w:rsidRPr="00A02AAF">
              <w:rPr>
                <w:rFonts w:ascii="Times New Roman" w:hAnsi="Times New Roman"/>
                <w:sz w:val="24"/>
              </w:rPr>
              <w:t>Хореографический коллектив «Фантазия» 1г.о 2 гр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23BF" w:rsidRPr="00A02AAF" w:rsidRDefault="006D23BF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AAF">
              <w:rPr>
                <w:rFonts w:ascii="Times New Roman" w:hAnsi="Times New Roman"/>
                <w:sz w:val="24"/>
                <w:szCs w:val="24"/>
              </w:rPr>
              <w:t>25.05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23BF" w:rsidRPr="00A02AAF" w:rsidRDefault="006D23BF" w:rsidP="004809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AAF">
              <w:rPr>
                <w:rFonts w:ascii="Times New Roman" w:hAnsi="Times New Roman"/>
                <w:sz w:val="24"/>
                <w:szCs w:val="24"/>
              </w:rPr>
              <w:t>Импровизация. Придумать свою танцевальную комбинацию на заданную музыку.</w:t>
            </w:r>
            <w:r w:rsidRPr="00A02AAF">
              <w:rPr>
                <w:rFonts w:ascii="Times New Roman" w:hAnsi="Times New Roman"/>
                <w:sz w:val="24"/>
                <w:szCs w:val="24"/>
              </w:rPr>
              <w:tab/>
              <w:t xml:space="preserve">Прямой онлайн эфир </w:t>
            </w:r>
          </w:p>
          <w:p w:rsidR="006D23BF" w:rsidRPr="00A02AAF" w:rsidRDefault="006D23BF" w:rsidP="004809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AAF">
              <w:rPr>
                <w:rFonts w:ascii="Times New Roman" w:hAnsi="Times New Roman"/>
                <w:sz w:val="24"/>
                <w:szCs w:val="24"/>
              </w:rPr>
              <w:t xml:space="preserve">     Zoom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23BF" w:rsidRPr="00A02AAF" w:rsidRDefault="006D23BF" w:rsidP="008062E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AAF">
              <w:rPr>
                <w:rFonts w:ascii="Times New Roman" w:hAnsi="Times New Roman"/>
                <w:sz w:val="24"/>
                <w:szCs w:val="24"/>
              </w:rPr>
              <w:t>Фото или видео проделанной</w:t>
            </w:r>
          </w:p>
          <w:p w:rsidR="006D23BF" w:rsidRPr="00A02AAF" w:rsidRDefault="006D23BF" w:rsidP="008062E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AAF">
              <w:rPr>
                <w:rFonts w:ascii="Times New Roman" w:hAnsi="Times New Roman"/>
                <w:sz w:val="24"/>
                <w:szCs w:val="24"/>
              </w:rPr>
              <w:t xml:space="preserve">работы прислать на whatsapp </w:t>
            </w:r>
          </w:p>
        </w:tc>
      </w:tr>
      <w:tr w:rsidR="006D23BF" w:rsidRPr="00A02AAF" w:rsidTr="00013D8B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23BF" w:rsidRPr="00A02AAF" w:rsidRDefault="006D23BF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AAF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23BF" w:rsidRPr="00A02AAF" w:rsidRDefault="006D23BF" w:rsidP="00663C49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A02AAF">
              <w:rPr>
                <w:rFonts w:ascii="Times New Roman" w:hAnsi="Times New Roman"/>
                <w:sz w:val="24"/>
                <w:szCs w:val="24"/>
              </w:rPr>
              <w:t xml:space="preserve">Ризаева Эльмира Владимировна  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23BF" w:rsidRPr="00A02AAF" w:rsidRDefault="006D23BF" w:rsidP="008062E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AAF">
              <w:rPr>
                <w:rFonts w:ascii="Times New Roman" w:hAnsi="Times New Roman"/>
                <w:sz w:val="24"/>
                <w:szCs w:val="24"/>
              </w:rPr>
              <w:t>Хореографический коллектив «Фантазия» 1г.о 2 гр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23BF" w:rsidRPr="00A02AAF" w:rsidRDefault="006D23BF" w:rsidP="006B1CEA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AAF">
              <w:rPr>
                <w:rFonts w:ascii="Times New Roman" w:hAnsi="Times New Roman"/>
                <w:sz w:val="24"/>
                <w:szCs w:val="24"/>
              </w:rPr>
              <w:t>30.05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23BF" w:rsidRPr="00A02AAF" w:rsidRDefault="006D23BF" w:rsidP="004809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AAF">
              <w:rPr>
                <w:rFonts w:ascii="Times New Roman" w:hAnsi="Times New Roman"/>
                <w:sz w:val="24"/>
                <w:szCs w:val="24"/>
              </w:rPr>
              <w:t>Импровизация. Танцуем с предметом.</w:t>
            </w:r>
            <w:r w:rsidRPr="00A02AAF">
              <w:rPr>
                <w:rFonts w:ascii="Times New Roman" w:hAnsi="Times New Roman"/>
                <w:sz w:val="24"/>
                <w:szCs w:val="24"/>
              </w:rPr>
              <w:tab/>
              <w:t xml:space="preserve">Прямой онлайн эфир </w:t>
            </w:r>
          </w:p>
          <w:p w:rsidR="006D23BF" w:rsidRPr="00A02AAF" w:rsidRDefault="006D23BF" w:rsidP="004809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AAF">
              <w:rPr>
                <w:rFonts w:ascii="Times New Roman" w:hAnsi="Times New Roman"/>
                <w:sz w:val="24"/>
                <w:szCs w:val="24"/>
              </w:rPr>
              <w:t xml:space="preserve">     Zoom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23BF" w:rsidRPr="00A02AAF" w:rsidRDefault="006D23BF" w:rsidP="008062E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AAF">
              <w:rPr>
                <w:rFonts w:ascii="Times New Roman" w:hAnsi="Times New Roman"/>
                <w:sz w:val="24"/>
                <w:szCs w:val="24"/>
              </w:rPr>
              <w:t>Фото или видео проделанной</w:t>
            </w:r>
          </w:p>
          <w:p w:rsidR="006D23BF" w:rsidRPr="00A02AAF" w:rsidRDefault="006D23BF" w:rsidP="008062E2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AAF">
              <w:rPr>
                <w:rFonts w:ascii="Times New Roman" w:hAnsi="Times New Roman"/>
                <w:sz w:val="24"/>
                <w:szCs w:val="24"/>
              </w:rPr>
              <w:t xml:space="preserve">работы прислать на whatsapp </w:t>
            </w:r>
          </w:p>
        </w:tc>
      </w:tr>
      <w:tr w:rsidR="006D23BF" w:rsidRPr="00A02AAF" w:rsidTr="00013D8B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23BF" w:rsidRPr="00A02AAF" w:rsidRDefault="006D23BF" w:rsidP="004809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AAF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23BF" w:rsidRPr="00A02AAF" w:rsidRDefault="006D23BF" w:rsidP="004809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A02AAF">
              <w:rPr>
                <w:rFonts w:ascii="Times New Roman" w:hAnsi="Times New Roman"/>
                <w:sz w:val="24"/>
                <w:szCs w:val="24"/>
              </w:rPr>
              <w:t xml:space="preserve">Ризаева Эльмира Владимировна  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23BF" w:rsidRPr="00A02AAF" w:rsidRDefault="006D23BF" w:rsidP="004809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AAF">
              <w:rPr>
                <w:rFonts w:ascii="Times New Roman" w:hAnsi="Times New Roman"/>
                <w:sz w:val="24"/>
                <w:szCs w:val="24"/>
              </w:rPr>
              <w:t xml:space="preserve">Хореографический коллектив «Фантазия» 2г.о 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23BF" w:rsidRPr="00A02AAF" w:rsidRDefault="006D23BF" w:rsidP="004809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AAF">
              <w:rPr>
                <w:rFonts w:ascii="Times New Roman" w:hAnsi="Times New Roman"/>
                <w:sz w:val="24"/>
                <w:szCs w:val="24"/>
              </w:rPr>
              <w:t>25.05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23BF" w:rsidRPr="00A02AAF" w:rsidRDefault="006D23BF" w:rsidP="004809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AAF">
              <w:rPr>
                <w:rFonts w:ascii="Times New Roman" w:hAnsi="Times New Roman"/>
                <w:sz w:val="24"/>
                <w:szCs w:val="24"/>
              </w:rPr>
              <w:t>Импровизация. Придумать свою танцевальную комбинацию на заданную музыку.</w:t>
            </w:r>
            <w:r w:rsidRPr="00A02AAF">
              <w:rPr>
                <w:rFonts w:ascii="Times New Roman" w:hAnsi="Times New Roman"/>
                <w:sz w:val="24"/>
                <w:szCs w:val="24"/>
              </w:rPr>
              <w:tab/>
              <w:t xml:space="preserve">Прямой онлайн эфир </w:t>
            </w:r>
          </w:p>
          <w:p w:rsidR="006D23BF" w:rsidRPr="00A02AAF" w:rsidRDefault="006D23BF" w:rsidP="004809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AAF">
              <w:rPr>
                <w:rFonts w:ascii="Times New Roman" w:hAnsi="Times New Roman"/>
                <w:sz w:val="24"/>
                <w:szCs w:val="24"/>
              </w:rPr>
              <w:t xml:space="preserve">     Zoom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23BF" w:rsidRPr="00A02AAF" w:rsidRDefault="006D23BF" w:rsidP="004809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AAF">
              <w:rPr>
                <w:rFonts w:ascii="Times New Roman" w:hAnsi="Times New Roman"/>
                <w:sz w:val="24"/>
                <w:szCs w:val="24"/>
              </w:rPr>
              <w:t>Фото или видео проделанной</w:t>
            </w:r>
          </w:p>
          <w:p w:rsidR="006D23BF" w:rsidRPr="00A02AAF" w:rsidRDefault="006D23BF" w:rsidP="004809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AAF">
              <w:rPr>
                <w:rFonts w:ascii="Times New Roman" w:hAnsi="Times New Roman"/>
                <w:sz w:val="24"/>
                <w:szCs w:val="24"/>
              </w:rPr>
              <w:t xml:space="preserve">работы прислать на whatsapp </w:t>
            </w:r>
          </w:p>
        </w:tc>
      </w:tr>
      <w:tr w:rsidR="006D23BF" w:rsidRPr="00A02AAF" w:rsidTr="00013D8B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23BF" w:rsidRPr="00A02AAF" w:rsidRDefault="006D23BF" w:rsidP="004809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23BF" w:rsidRPr="00A02AAF" w:rsidRDefault="006D23BF" w:rsidP="004809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AAF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23BF" w:rsidRPr="00A02AAF" w:rsidRDefault="006D23BF" w:rsidP="004809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  <w:p w:rsidR="006D23BF" w:rsidRPr="00A02AAF" w:rsidRDefault="006D23BF" w:rsidP="004809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A02AAF">
              <w:rPr>
                <w:rFonts w:ascii="Times New Roman" w:hAnsi="Times New Roman"/>
                <w:sz w:val="24"/>
                <w:szCs w:val="24"/>
              </w:rPr>
              <w:t xml:space="preserve">Ризаева Эльмира Владимировна  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23BF" w:rsidRPr="00A02AAF" w:rsidRDefault="006D23BF" w:rsidP="004809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23BF" w:rsidRPr="00A02AAF" w:rsidRDefault="006D23BF" w:rsidP="004809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AAF">
              <w:rPr>
                <w:rFonts w:ascii="Times New Roman" w:hAnsi="Times New Roman"/>
                <w:sz w:val="24"/>
                <w:szCs w:val="24"/>
              </w:rPr>
              <w:t xml:space="preserve">Хореографический коллектив «Фантазия» 2г.о </w:t>
            </w:r>
            <w:r w:rsidRPr="00A02AAF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23BF" w:rsidRPr="00A02AAF" w:rsidRDefault="006D23BF" w:rsidP="004809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AAF">
              <w:rPr>
                <w:rFonts w:ascii="Times New Roman" w:hAnsi="Times New Roman"/>
                <w:sz w:val="24"/>
                <w:szCs w:val="24"/>
              </w:rPr>
              <w:t>30.05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23BF" w:rsidRPr="00A02AAF" w:rsidRDefault="006D23BF" w:rsidP="004809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AAF">
              <w:rPr>
                <w:rFonts w:ascii="Times New Roman" w:hAnsi="Times New Roman"/>
                <w:sz w:val="24"/>
                <w:szCs w:val="24"/>
              </w:rPr>
              <w:t>Импровизация. Танцуем с предметом.</w:t>
            </w:r>
            <w:r w:rsidRPr="00A02AAF">
              <w:rPr>
                <w:rFonts w:ascii="Times New Roman" w:hAnsi="Times New Roman"/>
                <w:sz w:val="24"/>
                <w:szCs w:val="24"/>
              </w:rPr>
              <w:tab/>
              <w:t xml:space="preserve">Прямой онлайн эфир </w:t>
            </w:r>
          </w:p>
          <w:p w:rsidR="006D23BF" w:rsidRPr="00A02AAF" w:rsidRDefault="006D23BF" w:rsidP="004809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AAF">
              <w:rPr>
                <w:rFonts w:ascii="Times New Roman" w:hAnsi="Times New Roman"/>
                <w:sz w:val="24"/>
                <w:szCs w:val="24"/>
              </w:rPr>
              <w:t xml:space="preserve">     Zoom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23BF" w:rsidRPr="00A02AAF" w:rsidRDefault="006D23BF" w:rsidP="004809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D23BF" w:rsidRPr="00A02AAF" w:rsidRDefault="006D23BF" w:rsidP="004809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AAF">
              <w:rPr>
                <w:rFonts w:ascii="Times New Roman" w:hAnsi="Times New Roman"/>
                <w:sz w:val="24"/>
                <w:szCs w:val="24"/>
              </w:rPr>
              <w:t>Фото или видео проделанной</w:t>
            </w:r>
          </w:p>
          <w:p w:rsidR="006D23BF" w:rsidRPr="00A02AAF" w:rsidRDefault="006D23BF" w:rsidP="004809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AAF">
              <w:rPr>
                <w:rFonts w:ascii="Times New Roman" w:hAnsi="Times New Roman"/>
                <w:sz w:val="24"/>
                <w:szCs w:val="24"/>
              </w:rPr>
              <w:t xml:space="preserve">работы прислать на whatsapp </w:t>
            </w:r>
          </w:p>
        </w:tc>
      </w:tr>
      <w:tr w:rsidR="006D23BF" w:rsidRPr="00A02AAF" w:rsidTr="00013D8B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23BF" w:rsidRPr="00A02AAF" w:rsidRDefault="006D23BF" w:rsidP="004809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AAF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23BF" w:rsidRPr="00A02AAF" w:rsidRDefault="006D23BF" w:rsidP="004809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A02AAF">
              <w:rPr>
                <w:rFonts w:ascii="Times New Roman" w:hAnsi="Times New Roman"/>
                <w:sz w:val="24"/>
                <w:szCs w:val="24"/>
              </w:rPr>
              <w:t xml:space="preserve">Ризаева Эльмира Владимировна  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23BF" w:rsidRPr="00A02AAF" w:rsidRDefault="006D23BF" w:rsidP="004809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AAF">
              <w:rPr>
                <w:rFonts w:ascii="Times New Roman" w:hAnsi="Times New Roman"/>
                <w:sz w:val="24"/>
                <w:szCs w:val="24"/>
              </w:rPr>
              <w:t xml:space="preserve">Хореографический коллектив «Фантазия» 3г.о </w:t>
            </w:r>
            <w:r w:rsidRPr="00A02AAF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23BF" w:rsidRPr="00A02AAF" w:rsidRDefault="006D23BF" w:rsidP="004809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AAF">
              <w:rPr>
                <w:rFonts w:ascii="Times New Roman" w:hAnsi="Times New Roman"/>
                <w:sz w:val="24"/>
                <w:szCs w:val="24"/>
              </w:rPr>
              <w:t>25.05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23BF" w:rsidRPr="00A02AAF" w:rsidRDefault="006D23BF" w:rsidP="004809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AAF">
              <w:rPr>
                <w:rFonts w:ascii="Times New Roman" w:hAnsi="Times New Roman"/>
                <w:sz w:val="24"/>
                <w:szCs w:val="24"/>
              </w:rPr>
              <w:t>Импровизация. Придумать свою танцевальную комбинацию на заданную музыку.</w:t>
            </w:r>
            <w:r w:rsidRPr="00A02AAF">
              <w:rPr>
                <w:rFonts w:ascii="Times New Roman" w:hAnsi="Times New Roman"/>
                <w:sz w:val="24"/>
                <w:szCs w:val="24"/>
              </w:rPr>
              <w:tab/>
              <w:t xml:space="preserve">Прямой онлайн эфир </w:t>
            </w:r>
          </w:p>
          <w:p w:rsidR="006D23BF" w:rsidRPr="00A02AAF" w:rsidRDefault="006D23BF" w:rsidP="004809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AAF">
              <w:rPr>
                <w:rFonts w:ascii="Times New Roman" w:hAnsi="Times New Roman"/>
                <w:sz w:val="24"/>
                <w:szCs w:val="24"/>
              </w:rPr>
              <w:t xml:space="preserve">     Zoom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23BF" w:rsidRPr="00A02AAF" w:rsidRDefault="006D23BF" w:rsidP="004809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AAF">
              <w:rPr>
                <w:rFonts w:ascii="Times New Roman" w:hAnsi="Times New Roman"/>
                <w:sz w:val="24"/>
                <w:szCs w:val="24"/>
              </w:rPr>
              <w:t>Фото или видео проделанной</w:t>
            </w:r>
          </w:p>
          <w:p w:rsidR="006D23BF" w:rsidRPr="00A02AAF" w:rsidRDefault="006D23BF" w:rsidP="004809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AAF">
              <w:rPr>
                <w:rFonts w:ascii="Times New Roman" w:hAnsi="Times New Roman"/>
                <w:sz w:val="24"/>
                <w:szCs w:val="24"/>
              </w:rPr>
              <w:t>работы прислать на whatsapp</w:t>
            </w:r>
          </w:p>
        </w:tc>
      </w:tr>
      <w:tr w:rsidR="006D23BF" w:rsidRPr="00A02AAF" w:rsidTr="00013D8B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23BF" w:rsidRPr="00A02AAF" w:rsidRDefault="006D23BF" w:rsidP="004809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AAF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23BF" w:rsidRPr="00A02AAF" w:rsidRDefault="006D23BF" w:rsidP="004809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A02AAF">
              <w:rPr>
                <w:rFonts w:ascii="Times New Roman" w:hAnsi="Times New Roman"/>
                <w:sz w:val="24"/>
                <w:szCs w:val="24"/>
              </w:rPr>
              <w:t xml:space="preserve">Ризаева Эльмира Владимировна  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23BF" w:rsidRPr="00A02AAF" w:rsidRDefault="006D23BF" w:rsidP="004809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AAF">
              <w:rPr>
                <w:rFonts w:ascii="Times New Roman" w:hAnsi="Times New Roman"/>
                <w:sz w:val="24"/>
                <w:szCs w:val="24"/>
              </w:rPr>
              <w:t xml:space="preserve">Хореографический коллектив «Фантазия» 3г.о </w:t>
            </w:r>
            <w:r w:rsidRPr="00A02AAF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23BF" w:rsidRPr="00A02AAF" w:rsidRDefault="006D23BF" w:rsidP="004809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AAF">
              <w:rPr>
                <w:rFonts w:ascii="Times New Roman" w:hAnsi="Times New Roman"/>
                <w:sz w:val="24"/>
                <w:szCs w:val="24"/>
              </w:rPr>
              <w:t>29.05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23BF" w:rsidRPr="00A02AAF" w:rsidRDefault="006D23BF" w:rsidP="004809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AAF">
              <w:rPr>
                <w:rFonts w:ascii="Times New Roman" w:hAnsi="Times New Roman"/>
                <w:sz w:val="24"/>
                <w:szCs w:val="24"/>
              </w:rPr>
              <w:t>Импровизация. Танцуем с предметом.</w:t>
            </w:r>
            <w:r w:rsidRPr="00A02AAF">
              <w:rPr>
                <w:rFonts w:ascii="Times New Roman" w:hAnsi="Times New Roman"/>
                <w:sz w:val="24"/>
                <w:szCs w:val="24"/>
              </w:rPr>
              <w:tab/>
              <w:t xml:space="preserve">Прямой онлайн эфир </w:t>
            </w:r>
          </w:p>
          <w:p w:rsidR="006D23BF" w:rsidRPr="00A02AAF" w:rsidRDefault="006D23BF" w:rsidP="004809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AAF">
              <w:rPr>
                <w:rFonts w:ascii="Times New Roman" w:hAnsi="Times New Roman"/>
                <w:sz w:val="24"/>
                <w:szCs w:val="24"/>
              </w:rPr>
              <w:t xml:space="preserve">     Zoom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23BF" w:rsidRPr="00A02AAF" w:rsidRDefault="006D23BF" w:rsidP="004809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AAF">
              <w:rPr>
                <w:rFonts w:ascii="Times New Roman" w:hAnsi="Times New Roman"/>
                <w:sz w:val="24"/>
                <w:szCs w:val="24"/>
              </w:rPr>
              <w:t>Фото или видео проделанной</w:t>
            </w:r>
          </w:p>
          <w:p w:rsidR="006D23BF" w:rsidRPr="00A02AAF" w:rsidRDefault="006D23BF" w:rsidP="004809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AAF">
              <w:rPr>
                <w:rFonts w:ascii="Times New Roman" w:hAnsi="Times New Roman"/>
                <w:sz w:val="24"/>
                <w:szCs w:val="24"/>
              </w:rPr>
              <w:t>работы прислать на whatsapp</w:t>
            </w:r>
          </w:p>
        </w:tc>
      </w:tr>
      <w:tr w:rsidR="006D23BF" w:rsidRPr="00A02AAF" w:rsidTr="00013D8B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23BF" w:rsidRPr="00A02AAF" w:rsidRDefault="006D23BF" w:rsidP="004809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AA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23BF" w:rsidRPr="00A02AAF" w:rsidRDefault="006D23BF" w:rsidP="004809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A02AAF">
              <w:rPr>
                <w:rFonts w:ascii="Times New Roman" w:hAnsi="Times New Roman"/>
                <w:sz w:val="24"/>
                <w:szCs w:val="24"/>
              </w:rPr>
              <w:t xml:space="preserve">Ризаева Эльмира Владимировна  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23BF" w:rsidRPr="00A02AAF" w:rsidRDefault="006D23BF" w:rsidP="004809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AAF">
              <w:rPr>
                <w:rFonts w:ascii="Times New Roman" w:hAnsi="Times New Roman"/>
                <w:sz w:val="24"/>
                <w:szCs w:val="24"/>
              </w:rPr>
              <w:t xml:space="preserve">Хореографический коллектив «Фантазия» 4г.о </w:t>
            </w:r>
            <w:r w:rsidRPr="00A02AAF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23BF" w:rsidRPr="00A02AAF" w:rsidRDefault="006D23BF" w:rsidP="004809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AAF">
              <w:rPr>
                <w:rFonts w:ascii="Times New Roman" w:hAnsi="Times New Roman"/>
                <w:sz w:val="24"/>
                <w:szCs w:val="24"/>
              </w:rPr>
              <w:t>29.05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23BF" w:rsidRPr="00A02AAF" w:rsidRDefault="006D23BF" w:rsidP="004809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AAF">
              <w:rPr>
                <w:rFonts w:ascii="Times New Roman" w:hAnsi="Times New Roman"/>
                <w:sz w:val="24"/>
                <w:szCs w:val="24"/>
              </w:rPr>
              <w:t>Импровизация. Придумать свою танцевальную комбинацию на заданную музыку.</w:t>
            </w:r>
            <w:r w:rsidRPr="00A02AAF">
              <w:rPr>
                <w:rFonts w:ascii="Times New Roman" w:hAnsi="Times New Roman"/>
                <w:sz w:val="24"/>
                <w:szCs w:val="24"/>
              </w:rPr>
              <w:tab/>
              <w:t xml:space="preserve">Прямой онлайн эфир </w:t>
            </w:r>
          </w:p>
          <w:p w:rsidR="006D23BF" w:rsidRPr="00A02AAF" w:rsidRDefault="006D23BF" w:rsidP="004809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AAF">
              <w:rPr>
                <w:rFonts w:ascii="Times New Roman" w:hAnsi="Times New Roman"/>
                <w:sz w:val="24"/>
                <w:szCs w:val="24"/>
              </w:rPr>
              <w:t xml:space="preserve">     Zoom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23BF" w:rsidRPr="00A02AAF" w:rsidRDefault="006D23BF" w:rsidP="004809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AAF">
              <w:rPr>
                <w:rFonts w:ascii="Times New Roman" w:hAnsi="Times New Roman"/>
                <w:sz w:val="24"/>
                <w:szCs w:val="24"/>
              </w:rPr>
              <w:t>Фото или видео проделанной</w:t>
            </w:r>
          </w:p>
          <w:p w:rsidR="006D23BF" w:rsidRPr="00A02AAF" w:rsidRDefault="006D23BF" w:rsidP="004809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AAF">
              <w:rPr>
                <w:rFonts w:ascii="Times New Roman" w:hAnsi="Times New Roman"/>
                <w:sz w:val="24"/>
                <w:szCs w:val="24"/>
              </w:rPr>
              <w:t>работы прислать на whatsapp</w:t>
            </w:r>
          </w:p>
        </w:tc>
      </w:tr>
      <w:tr w:rsidR="006D23BF" w:rsidRPr="00A02AAF" w:rsidTr="00013D8B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23BF" w:rsidRPr="00A02AAF" w:rsidRDefault="006D23BF" w:rsidP="004809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AA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23BF" w:rsidRPr="00A02AAF" w:rsidRDefault="006D23BF" w:rsidP="00480928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A02AAF">
              <w:rPr>
                <w:rFonts w:ascii="Times New Roman" w:hAnsi="Times New Roman"/>
                <w:sz w:val="24"/>
                <w:szCs w:val="24"/>
              </w:rPr>
              <w:t xml:space="preserve">Ризаева Эльмира Владимировна  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23BF" w:rsidRPr="00A02AAF" w:rsidRDefault="006D23BF" w:rsidP="004809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AAF">
              <w:rPr>
                <w:rFonts w:ascii="Times New Roman" w:hAnsi="Times New Roman"/>
                <w:sz w:val="24"/>
                <w:szCs w:val="24"/>
              </w:rPr>
              <w:t xml:space="preserve">Хореографический коллектив «Фантазия» 4г.о </w:t>
            </w:r>
            <w:r w:rsidRPr="00A02AAF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23BF" w:rsidRPr="00A02AAF" w:rsidRDefault="006D23BF" w:rsidP="004809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AAF">
              <w:rPr>
                <w:rFonts w:ascii="Times New Roman" w:hAnsi="Times New Roman"/>
                <w:sz w:val="24"/>
                <w:szCs w:val="24"/>
              </w:rPr>
              <w:t>30.05</w:t>
            </w:r>
            <w:bookmarkStart w:id="0" w:name="_GoBack"/>
            <w:bookmarkEnd w:id="0"/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23BF" w:rsidRPr="00A02AAF" w:rsidRDefault="006D23BF" w:rsidP="004809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AAF">
              <w:rPr>
                <w:rFonts w:ascii="Times New Roman" w:hAnsi="Times New Roman"/>
                <w:sz w:val="24"/>
                <w:szCs w:val="24"/>
              </w:rPr>
              <w:t>Импровизация. Танцуем с предметом.</w:t>
            </w:r>
            <w:r w:rsidRPr="00A02AAF">
              <w:rPr>
                <w:rFonts w:ascii="Times New Roman" w:hAnsi="Times New Roman"/>
                <w:sz w:val="24"/>
                <w:szCs w:val="24"/>
              </w:rPr>
              <w:tab/>
              <w:t xml:space="preserve">Прямой онлайн эфир </w:t>
            </w:r>
          </w:p>
          <w:p w:rsidR="006D23BF" w:rsidRPr="00A02AAF" w:rsidRDefault="006D23BF" w:rsidP="004809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AAF">
              <w:rPr>
                <w:rFonts w:ascii="Times New Roman" w:hAnsi="Times New Roman"/>
                <w:sz w:val="24"/>
                <w:szCs w:val="24"/>
              </w:rPr>
              <w:t xml:space="preserve">     Zoom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23BF" w:rsidRPr="00A02AAF" w:rsidRDefault="006D23BF" w:rsidP="004809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AAF">
              <w:rPr>
                <w:rFonts w:ascii="Times New Roman" w:hAnsi="Times New Roman"/>
                <w:sz w:val="24"/>
                <w:szCs w:val="24"/>
              </w:rPr>
              <w:t>Фото или видео проделанной</w:t>
            </w:r>
          </w:p>
          <w:p w:rsidR="006D23BF" w:rsidRPr="00A02AAF" w:rsidRDefault="006D23BF" w:rsidP="00480928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02AAF">
              <w:rPr>
                <w:rFonts w:ascii="Times New Roman" w:hAnsi="Times New Roman"/>
                <w:sz w:val="24"/>
                <w:szCs w:val="24"/>
              </w:rPr>
              <w:t>работы прислать на whatsapp</w:t>
            </w:r>
          </w:p>
        </w:tc>
      </w:tr>
    </w:tbl>
    <w:p w:rsidR="006D23BF" w:rsidRDefault="006D23BF" w:rsidP="006B1CEA">
      <w:pPr>
        <w:pStyle w:val="NoSpacing"/>
        <w:rPr>
          <w:rFonts w:ascii="Times New Roman" w:hAnsi="Times New Roman"/>
          <w:i/>
          <w:iCs/>
          <w:sz w:val="24"/>
          <w:szCs w:val="24"/>
        </w:rPr>
      </w:pPr>
      <w:r>
        <w:rPr>
          <w:rFonts w:ascii="Times New Roman" w:hAnsi="Times New Roman"/>
          <w:i/>
          <w:iCs/>
          <w:sz w:val="24"/>
          <w:szCs w:val="24"/>
        </w:rPr>
        <w:t xml:space="preserve"> </w:t>
      </w:r>
    </w:p>
    <w:p w:rsidR="006D23BF" w:rsidRDefault="006D23BF" w:rsidP="006B1CEA">
      <w:pPr>
        <w:pStyle w:val="NoSpacing"/>
        <w:rPr>
          <w:rFonts w:ascii="Times New Roman" w:hAnsi="Times New Roman"/>
          <w:i/>
          <w:iCs/>
          <w:sz w:val="24"/>
          <w:szCs w:val="24"/>
        </w:rPr>
      </w:pPr>
    </w:p>
    <w:p w:rsidR="006D23BF" w:rsidRDefault="006D23BF" w:rsidP="006B1CEA">
      <w:pPr>
        <w:pStyle w:val="NoSpacing"/>
        <w:rPr>
          <w:rFonts w:ascii="Times New Roman" w:hAnsi="Times New Roman"/>
          <w:i/>
          <w:iCs/>
          <w:sz w:val="24"/>
          <w:szCs w:val="24"/>
        </w:rPr>
      </w:pPr>
    </w:p>
    <w:p w:rsidR="006D23BF" w:rsidRDefault="006D23BF" w:rsidP="006B1CEA">
      <w:pPr>
        <w:pStyle w:val="NoSpacing"/>
        <w:rPr>
          <w:rFonts w:ascii="Times New Roman" w:hAnsi="Times New Roman"/>
          <w:i/>
          <w:iCs/>
          <w:sz w:val="24"/>
          <w:szCs w:val="24"/>
        </w:rPr>
      </w:pPr>
    </w:p>
    <w:p w:rsidR="006D23BF" w:rsidRDefault="006D23BF" w:rsidP="00013D8B">
      <w:pPr>
        <w:pStyle w:val="NoSpacing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МБУДО ДПЦ «Молодость» Приволжского района г. Казани</w:t>
      </w:r>
    </w:p>
    <w:p w:rsidR="006D23BF" w:rsidRDefault="006D23BF" w:rsidP="00013D8B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p w:rsidR="006D23BF" w:rsidRPr="00BA07F8" w:rsidRDefault="006D23BF" w:rsidP="00013D8B">
      <w:pPr>
        <w:pStyle w:val="NoSpacing"/>
        <w:jc w:val="center"/>
        <w:rPr>
          <w:rFonts w:ascii="Times New Roman" w:hAnsi="Times New Roman"/>
          <w:sz w:val="24"/>
          <w:szCs w:val="24"/>
          <w:u w:val="single"/>
        </w:rPr>
      </w:pPr>
      <w:r w:rsidRPr="006B1CEA">
        <w:rPr>
          <w:rFonts w:ascii="Times New Roman" w:hAnsi="Times New Roman"/>
          <w:sz w:val="24"/>
          <w:szCs w:val="24"/>
        </w:rPr>
        <w:t xml:space="preserve">Расписание </w:t>
      </w:r>
      <w:r>
        <w:rPr>
          <w:rFonts w:ascii="Times New Roman" w:hAnsi="Times New Roman"/>
          <w:sz w:val="24"/>
          <w:szCs w:val="24"/>
        </w:rPr>
        <w:t xml:space="preserve">занятий, объединения -  </w:t>
      </w:r>
      <w:r>
        <w:rPr>
          <w:rFonts w:ascii="Times New Roman" w:hAnsi="Times New Roman"/>
          <w:b/>
          <w:sz w:val="32"/>
          <w:szCs w:val="24"/>
          <w:u w:val="single"/>
        </w:rPr>
        <w:t xml:space="preserve">Классика </w:t>
      </w:r>
      <w:r>
        <w:rPr>
          <w:rFonts w:ascii="Times New Roman" w:hAnsi="Times New Roman"/>
          <w:sz w:val="32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педагог </w:t>
      </w:r>
      <w:r>
        <w:rPr>
          <w:rFonts w:ascii="Times New Roman" w:hAnsi="Times New Roman"/>
          <w:sz w:val="24"/>
          <w:szCs w:val="24"/>
          <w:u w:val="single"/>
        </w:rPr>
        <w:t>Ризаева Эльмира Владимировна</w:t>
      </w:r>
    </w:p>
    <w:p w:rsidR="006D23BF" w:rsidRPr="006B1CEA" w:rsidRDefault="006D23BF" w:rsidP="00013D8B">
      <w:pPr>
        <w:pStyle w:val="NoSpacing"/>
        <w:jc w:val="center"/>
        <w:rPr>
          <w:rFonts w:ascii="Times New Roman" w:hAnsi="Times New Roman"/>
          <w:sz w:val="24"/>
          <w:szCs w:val="24"/>
        </w:rPr>
      </w:pPr>
    </w:p>
    <w:tbl>
      <w:tblPr>
        <w:tblW w:w="15303" w:type="dxa"/>
        <w:tblLayout w:type="fixed"/>
        <w:tblLook w:val="0000"/>
      </w:tblPr>
      <w:tblGrid>
        <w:gridCol w:w="831"/>
        <w:gridCol w:w="2264"/>
        <w:gridCol w:w="2683"/>
        <w:gridCol w:w="1303"/>
        <w:gridCol w:w="5812"/>
        <w:gridCol w:w="2410"/>
      </w:tblGrid>
      <w:tr w:rsidR="006D23BF" w:rsidRPr="002430D2" w:rsidTr="00A13136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23BF" w:rsidRPr="002430D2" w:rsidRDefault="006D23BF" w:rsidP="00A1313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30D2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23BF" w:rsidRPr="002430D2" w:rsidRDefault="006D23BF" w:rsidP="00A1313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30D2">
              <w:rPr>
                <w:rFonts w:ascii="Times New Roman" w:hAnsi="Times New Roman"/>
                <w:sz w:val="24"/>
                <w:szCs w:val="24"/>
              </w:rPr>
              <w:t>Ф.И.О. педагога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23BF" w:rsidRPr="002430D2" w:rsidRDefault="006D23BF" w:rsidP="00A1313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30D2">
              <w:rPr>
                <w:rFonts w:ascii="Times New Roman" w:hAnsi="Times New Roman"/>
                <w:sz w:val="24"/>
                <w:szCs w:val="24"/>
              </w:rPr>
              <w:t>Объединение/</w:t>
            </w:r>
          </w:p>
          <w:p w:rsidR="006D23BF" w:rsidRPr="002430D2" w:rsidRDefault="006D23BF" w:rsidP="00A1313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30D2">
              <w:rPr>
                <w:rFonts w:ascii="Times New Roman" w:hAnsi="Times New Roman"/>
                <w:sz w:val="24"/>
                <w:szCs w:val="24"/>
              </w:rPr>
              <w:t>группа (номер группы, год обучения)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23BF" w:rsidRPr="002430D2" w:rsidRDefault="006D23BF" w:rsidP="00A1313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30D2">
              <w:rPr>
                <w:rFonts w:ascii="Times New Roman" w:hAnsi="Times New Roman"/>
                <w:sz w:val="24"/>
                <w:szCs w:val="24"/>
              </w:rPr>
              <w:t>Дата, время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23BF" w:rsidRPr="002430D2" w:rsidRDefault="006D23BF" w:rsidP="00A1313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30D2">
              <w:rPr>
                <w:rFonts w:ascii="Times New Roman" w:hAnsi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23BF" w:rsidRPr="002430D2" w:rsidRDefault="006D23BF" w:rsidP="00A1313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30D2">
              <w:rPr>
                <w:rFonts w:ascii="Times New Roman" w:hAnsi="Times New Roman"/>
                <w:sz w:val="24"/>
                <w:szCs w:val="24"/>
              </w:rPr>
              <w:t>Форма контроля</w:t>
            </w:r>
          </w:p>
        </w:tc>
      </w:tr>
      <w:tr w:rsidR="006D23BF" w:rsidRPr="002430D2" w:rsidTr="00A13136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23BF" w:rsidRPr="002430D2" w:rsidRDefault="006D23BF" w:rsidP="00A1313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30D2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23BF" w:rsidRPr="002430D2" w:rsidRDefault="006D23BF" w:rsidP="00A13136">
            <w:pPr>
              <w:rPr>
                <w:rFonts w:ascii="Times New Roman" w:hAnsi="Times New Roman"/>
                <w:sz w:val="24"/>
                <w:szCs w:val="24"/>
              </w:rPr>
            </w:pPr>
            <w:r w:rsidRPr="002430D2">
              <w:rPr>
                <w:rFonts w:ascii="Times New Roman" w:hAnsi="Times New Roman"/>
                <w:sz w:val="24"/>
                <w:szCs w:val="24"/>
              </w:rPr>
              <w:t>Ризаева Эльмира Владимировна</w:t>
            </w:r>
          </w:p>
          <w:p w:rsidR="006D23BF" w:rsidRPr="002430D2" w:rsidRDefault="006D23BF" w:rsidP="00A1313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23BF" w:rsidRPr="002430D2" w:rsidRDefault="006D23BF" w:rsidP="00A1313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430D2">
              <w:rPr>
                <w:rFonts w:ascii="Times New Roman" w:hAnsi="Times New Roman"/>
                <w:sz w:val="24"/>
                <w:szCs w:val="24"/>
              </w:rPr>
              <w:t xml:space="preserve">         объединение -   </w:t>
            </w:r>
          </w:p>
          <w:p w:rsidR="006D23BF" w:rsidRPr="002430D2" w:rsidRDefault="006D23BF" w:rsidP="00A1313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  <w:r w:rsidRPr="002430D2">
              <w:rPr>
                <w:rFonts w:ascii="Times New Roman" w:hAnsi="Times New Roman"/>
                <w:sz w:val="24"/>
                <w:szCs w:val="24"/>
              </w:rPr>
              <w:t xml:space="preserve">         Классика  1г.о.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23BF" w:rsidRPr="002430D2" w:rsidRDefault="006D23BF" w:rsidP="00A1313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30D2">
              <w:rPr>
                <w:rFonts w:ascii="Times New Roman" w:hAnsi="Times New Roman"/>
                <w:sz w:val="24"/>
                <w:szCs w:val="24"/>
              </w:rPr>
              <w:t>27.05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23BF" w:rsidRPr="002430D2" w:rsidRDefault="006D23BF" w:rsidP="00A13136">
            <w:pPr>
              <w:rPr>
                <w:rFonts w:ascii="Times New Roman" w:hAnsi="Times New Roman"/>
                <w:sz w:val="24"/>
                <w:szCs w:val="24"/>
              </w:rPr>
            </w:pPr>
            <w:r w:rsidRPr="002430D2">
              <w:rPr>
                <w:rFonts w:ascii="Times New Roman" w:hAnsi="Times New Roman"/>
                <w:sz w:val="24"/>
                <w:szCs w:val="24"/>
              </w:rPr>
              <w:t>Прыжки  Temps soute из 1, 2 и 5 позициям</w:t>
            </w:r>
            <w:r w:rsidRPr="002430D2">
              <w:rPr>
                <w:rFonts w:ascii="Times New Roman" w:hAnsi="Times New Roman"/>
                <w:sz w:val="24"/>
                <w:szCs w:val="24"/>
              </w:rPr>
              <w:tab/>
              <w:t>Видео урок в   группеWA</w:t>
            </w:r>
          </w:p>
          <w:p w:rsidR="006D23BF" w:rsidRPr="002430D2" w:rsidRDefault="006D23BF" w:rsidP="00A1313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23BF" w:rsidRPr="002430D2" w:rsidRDefault="006D23BF" w:rsidP="00A1313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30D2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6D23BF" w:rsidRPr="002430D2" w:rsidRDefault="006D23BF" w:rsidP="00A1313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30D2">
              <w:rPr>
                <w:rFonts w:ascii="Times New Roman" w:hAnsi="Times New Roman"/>
                <w:sz w:val="24"/>
                <w:szCs w:val="24"/>
              </w:rPr>
              <w:t xml:space="preserve">работы прислать на whatsapp </w:t>
            </w:r>
          </w:p>
        </w:tc>
      </w:tr>
      <w:tr w:rsidR="006D23BF" w:rsidRPr="002430D2" w:rsidTr="00A13136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23BF" w:rsidRPr="002430D2" w:rsidRDefault="006D23BF" w:rsidP="00A1313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30D2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23BF" w:rsidRPr="002430D2" w:rsidRDefault="006D23BF" w:rsidP="00A13136">
            <w:pPr>
              <w:rPr>
                <w:rFonts w:ascii="Times New Roman" w:hAnsi="Times New Roman"/>
                <w:sz w:val="24"/>
                <w:szCs w:val="24"/>
              </w:rPr>
            </w:pPr>
            <w:r w:rsidRPr="002430D2">
              <w:rPr>
                <w:rFonts w:ascii="Times New Roman" w:hAnsi="Times New Roman"/>
                <w:sz w:val="24"/>
                <w:szCs w:val="24"/>
              </w:rPr>
              <w:t>Ризаева Эльмира Владимировна</w:t>
            </w:r>
          </w:p>
          <w:p w:rsidR="006D23BF" w:rsidRPr="002430D2" w:rsidRDefault="006D23BF" w:rsidP="00A1313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23BF" w:rsidRPr="002430D2" w:rsidRDefault="006D23BF" w:rsidP="00A1313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30D2">
              <w:rPr>
                <w:rFonts w:ascii="Times New Roman" w:hAnsi="Times New Roman"/>
                <w:sz w:val="24"/>
                <w:szCs w:val="24"/>
              </w:rPr>
              <w:t>объединение -  Классика  2г.о.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23BF" w:rsidRPr="002430D2" w:rsidRDefault="006D23BF" w:rsidP="00A1313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30D2">
              <w:rPr>
                <w:rFonts w:ascii="Times New Roman" w:hAnsi="Times New Roman"/>
                <w:sz w:val="24"/>
                <w:szCs w:val="24"/>
              </w:rPr>
              <w:t>27.05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23BF" w:rsidRPr="002430D2" w:rsidRDefault="006D23BF" w:rsidP="00A1313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30D2">
              <w:rPr>
                <w:rFonts w:ascii="Times New Roman" w:hAnsi="Times New Roman"/>
                <w:sz w:val="24"/>
                <w:szCs w:val="24"/>
              </w:rPr>
              <w:t>Прыжки  Temps soute из 1, 2 и 5 позициям</w:t>
            </w:r>
            <w:r w:rsidRPr="002430D2">
              <w:rPr>
                <w:rFonts w:ascii="Times New Roman" w:hAnsi="Times New Roman"/>
                <w:sz w:val="24"/>
                <w:szCs w:val="24"/>
              </w:rPr>
              <w:tab/>
              <w:t xml:space="preserve">Прямой онлайн эфир </w:t>
            </w:r>
          </w:p>
          <w:p w:rsidR="006D23BF" w:rsidRPr="002430D2" w:rsidRDefault="006D23BF" w:rsidP="00A1313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30D2">
              <w:rPr>
                <w:rFonts w:ascii="Times New Roman" w:hAnsi="Times New Roman"/>
                <w:sz w:val="24"/>
                <w:szCs w:val="24"/>
              </w:rPr>
              <w:t xml:space="preserve">     Zoom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23BF" w:rsidRPr="002430D2" w:rsidRDefault="006D23BF" w:rsidP="00A1313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30D2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6D23BF" w:rsidRPr="002430D2" w:rsidRDefault="006D23BF" w:rsidP="00A1313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30D2">
              <w:rPr>
                <w:rFonts w:ascii="Times New Roman" w:hAnsi="Times New Roman"/>
                <w:sz w:val="24"/>
                <w:szCs w:val="24"/>
              </w:rPr>
              <w:t xml:space="preserve">работы прислать на whatsapp </w:t>
            </w:r>
          </w:p>
        </w:tc>
      </w:tr>
      <w:tr w:rsidR="006D23BF" w:rsidRPr="002430D2" w:rsidTr="00A13136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23BF" w:rsidRPr="002430D2" w:rsidRDefault="006D23BF" w:rsidP="00A1313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30D2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23BF" w:rsidRPr="002430D2" w:rsidRDefault="006D23BF" w:rsidP="00A13136">
            <w:pPr>
              <w:rPr>
                <w:rFonts w:ascii="Times New Roman" w:hAnsi="Times New Roman"/>
                <w:sz w:val="24"/>
                <w:szCs w:val="24"/>
              </w:rPr>
            </w:pPr>
            <w:r w:rsidRPr="002430D2">
              <w:rPr>
                <w:rFonts w:ascii="Times New Roman" w:hAnsi="Times New Roman"/>
                <w:sz w:val="24"/>
                <w:szCs w:val="24"/>
              </w:rPr>
              <w:t>Ризаева Эльмира Владимировна</w:t>
            </w:r>
          </w:p>
          <w:p w:rsidR="006D23BF" w:rsidRPr="002430D2" w:rsidRDefault="006D23BF" w:rsidP="00A13136">
            <w:pPr>
              <w:pStyle w:val="NoSpacing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23BF" w:rsidRPr="002430D2" w:rsidRDefault="006D23BF" w:rsidP="00A1313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30D2">
              <w:rPr>
                <w:rFonts w:ascii="Times New Roman" w:hAnsi="Times New Roman"/>
                <w:sz w:val="24"/>
                <w:szCs w:val="24"/>
              </w:rPr>
              <w:t>объединение -  Классика  3г.о.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23BF" w:rsidRPr="002430D2" w:rsidRDefault="006D23BF" w:rsidP="00A1313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30D2">
              <w:rPr>
                <w:rFonts w:ascii="Times New Roman" w:hAnsi="Times New Roman"/>
                <w:sz w:val="24"/>
                <w:szCs w:val="24"/>
              </w:rPr>
              <w:t>27.05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23BF" w:rsidRPr="002430D2" w:rsidRDefault="006D23BF" w:rsidP="00A1313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30D2">
              <w:rPr>
                <w:rFonts w:ascii="Times New Roman" w:hAnsi="Times New Roman"/>
                <w:sz w:val="24"/>
                <w:szCs w:val="24"/>
              </w:rPr>
              <w:t>Трамплинные прыжки.</w:t>
            </w:r>
            <w:r w:rsidRPr="002430D2">
              <w:rPr>
                <w:rFonts w:ascii="Times New Roman" w:hAnsi="Times New Roman"/>
                <w:sz w:val="24"/>
                <w:szCs w:val="24"/>
              </w:rPr>
              <w:tab/>
              <w:t xml:space="preserve">Прямой онлайн эфир </w:t>
            </w:r>
          </w:p>
          <w:p w:rsidR="006D23BF" w:rsidRPr="002430D2" w:rsidRDefault="006D23BF" w:rsidP="00A1313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30D2">
              <w:rPr>
                <w:rFonts w:ascii="Times New Roman" w:hAnsi="Times New Roman"/>
                <w:sz w:val="24"/>
                <w:szCs w:val="24"/>
              </w:rPr>
              <w:t xml:space="preserve">     Zoom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D23BF" w:rsidRPr="002430D2" w:rsidRDefault="006D23BF" w:rsidP="00A1313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30D2">
              <w:rPr>
                <w:rFonts w:ascii="Times New Roman" w:hAnsi="Times New Roman"/>
                <w:sz w:val="24"/>
                <w:szCs w:val="24"/>
              </w:rPr>
              <w:t>Фото проделанной</w:t>
            </w:r>
          </w:p>
          <w:p w:rsidR="006D23BF" w:rsidRPr="002430D2" w:rsidRDefault="006D23BF" w:rsidP="00A1313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430D2">
              <w:rPr>
                <w:rFonts w:ascii="Times New Roman" w:hAnsi="Times New Roman"/>
                <w:sz w:val="24"/>
                <w:szCs w:val="24"/>
              </w:rPr>
              <w:t xml:space="preserve">работы прислать на whatsapp </w:t>
            </w:r>
          </w:p>
        </w:tc>
      </w:tr>
    </w:tbl>
    <w:p w:rsidR="006D23BF" w:rsidRPr="00380043" w:rsidRDefault="006D23BF" w:rsidP="006B1CEA">
      <w:pPr>
        <w:pStyle w:val="NoSpacing"/>
        <w:rPr>
          <w:rFonts w:ascii="Times New Roman" w:hAnsi="Times New Roman"/>
          <w:b/>
          <w:i/>
          <w:iCs/>
          <w:sz w:val="24"/>
          <w:szCs w:val="24"/>
        </w:rPr>
      </w:pPr>
    </w:p>
    <w:sectPr w:rsidR="006D23BF" w:rsidRPr="00380043" w:rsidSect="007D24DC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101C9"/>
    <w:rsid w:val="00013D8B"/>
    <w:rsid w:val="0003186C"/>
    <w:rsid w:val="000678F3"/>
    <w:rsid w:val="001E08F3"/>
    <w:rsid w:val="002018D0"/>
    <w:rsid w:val="002430D2"/>
    <w:rsid w:val="00263B40"/>
    <w:rsid w:val="00377330"/>
    <w:rsid w:val="00380043"/>
    <w:rsid w:val="00460B55"/>
    <w:rsid w:val="00463EDF"/>
    <w:rsid w:val="00480928"/>
    <w:rsid w:val="005C0BB5"/>
    <w:rsid w:val="00663C49"/>
    <w:rsid w:val="00680F1E"/>
    <w:rsid w:val="006B1CEA"/>
    <w:rsid w:val="006C63AB"/>
    <w:rsid w:val="006D23BF"/>
    <w:rsid w:val="007D24DC"/>
    <w:rsid w:val="008062E2"/>
    <w:rsid w:val="00825710"/>
    <w:rsid w:val="008C2A4D"/>
    <w:rsid w:val="00A02AAF"/>
    <w:rsid w:val="00A13136"/>
    <w:rsid w:val="00A94342"/>
    <w:rsid w:val="00AA1B29"/>
    <w:rsid w:val="00B10463"/>
    <w:rsid w:val="00B8231A"/>
    <w:rsid w:val="00BA07F8"/>
    <w:rsid w:val="00C30518"/>
    <w:rsid w:val="00C96F16"/>
    <w:rsid w:val="00CE497C"/>
    <w:rsid w:val="00D34C20"/>
    <w:rsid w:val="00D41C75"/>
    <w:rsid w:val="00DA3027"/>
    <w:rsid w:val="00E32B7C"/>
    <w:rsid w:val="00ED285C"/>
    <w:rsid w:val="00F101C9"/>
    <w:rsid w:val="00F40464"/>
    <w:rsid w:val="00F429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2B7C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99"/>
    <w:qFormat/>
    <w:rsid w:val="006B1CEA"/>
  </w:style>
  <w:style w:type="character" w:styleId="Hyperlink">
    <w:name w:val="Hyperlink"/>
    <w:basedOn w:val="DefaultParagraphFont"/>
    <w:uiPriority w:val="99"/>
    <w:rsid w:val="00380043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B8231A"/>
    <w:rPr>
      <w:rFonts w:ascii="Times New Roman" w:hAnsi="Times New Roman"/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2</Pages>
  <Words>497</Words>
  <Characters>2833</Characters>
  <Application>Microsoft Office Outlook</Application>
  <DocSecurity>0</DocSecurity>
  <Lines>0</Lines>
  <Paragraphs>0</Paragraphs>
  <ScaleCrop>false</ScaleCrop>
  <Company>SPecialiST RePack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Надежда</dc:creator>
  <cp:keywords/>
  <dc:description/>
  <cp:lastModifiedBy>1</cp:lastModifiedBy>
  <cp:revision>3</cp:revision>
  <dcterms:created xsi:type="dcterms:W3CDTF">2020-04-29T17:27:00Z</dcterms:created>
  <dcterms:modified xsi:type="dcterms:W3CDTF">2020-05-22T09:59:00Z</dcterms:modified>
</cp:coreProperties>
</file>